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041B1" w:rsidRDefault="00561126" w:rsidP="00561126">
      <w:bookmarkStart w:id="0" w:name="_GoBack"/>
      <w:r w:rsidRPr="00561126">
        <w:rPr>
          <w:noProof/>
        </w:rPr>
        <w:drawing>
          <wp:inline distT="0" distB="0" distL="0" distR="0">
            <wp:extent cx="6480175" cy="8906404"/>
            <wp:effectExtent l="0" t="0" r="0" b="9525"/>
            <wp:docPr id="3" name="Рисунок 3" descr="Z:\Архи\Брижан В.С\Скан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Архи\Брижан В.С\Скан\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06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561126" w:rsidRDefault="00561126" w:rsidP="00561126"/>
    <w:p w:rsidR="00561126" w:rsidRDefault="00561126" w:rsidP="00561126">
      <w:r w:rsidRPr="00561126">
        <w:rPr>
          <w:noProof/>
        </w:rPr>
        <w:lastRenderedPageBreak/>
        <w:drawing>
          <wp:inline distT="0" distB="0" distL="0" distR="0">
            <wp:extent cx="6480175" cy="8906404"/>
            <wp:effectExtent l="0" t="0" r="0" b="9525"/>
            <wp:docPr id="4" name="Рисунок 4" descr="Z:\Архи\Брижан В.С\Скан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Архи\Брижан В.С\Скан\2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06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1126" w:rsidRDefault="00561126" w:rsidP="00561126"/>
    <w:p w:rsidR="00561126" w:rsidRDefault="00561126" w:rsidP="00561126">
      <w:r w:rsidRPr="00561126">
        <w:rPr>
          <w:noProof/>
        </w:rPr>
        <w:lastRenderedPageBreak/>
        <w:drawing>
          <wp:inline distT="0" distB="0" distL="0" distR="0">
            <wp:extent cx="6480175" cy="8906404"/>
            <wp:effectExtent l="0" t="0" r="0" b="9525"/>
            <wp:docPr id="5" name="Рисунок 5" descr="Z:\Архи\Брижан В.С\Скан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Архи\Брижан В.С\Скан\3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06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1126" w:rsidRDefault="00561126" w:rsidP="00561126"/>
    <w:p w:rsidR="00561126" w:rsidRDefault="00561126" w:rsidP="00561126">
      <w:r w:rsidRPr="00561126">
        <w:rPr>
          <w:noProof/>
        </w:rPr>
        <w:lastRenderedPageBreak/>
        <w:drawing>
          <wp:inline distT="0" distB="0" distL="0" distR="0">
            <wp:extent cx="6480175" cy="8906404"/>
            <wp:effectExtent l="0" t="0" r="0" b="9525"/>
            <wp:docPr id="6" name="Рисунок 6" descr="Z:\Архи\Брижан В.С\Скан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:\Архи\Брижан В.С\Скан\4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06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1126" w:rsidRDefault="00561126" w:rsidP="00561126"/>
    <w:p w:rsidR="00561126" w:rsidRDefault="00561126" w:rsidP="00561126">
      <w:r w:rsidRPr="00561126">
        <w:rPr>
          <w:noProof/>
        </w:rPr>
        <w:lastRenderedPageBreak/>
        <w:drawing>
          <wp:inline distT="0" distB="0" distL="0" distR="0">
            <wp:extent cx="6480175" cy="8906404"/>
            <wp:effectExtent l="0" t="0" r="0" b="9525"/>
            <wp:docPr id="7" name="Рисунок 7" descr="Z:\Архи\Брижан В.С\Скан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:\Архи\Брижан В.С\Скан\5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06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1126" w:rsidRDefault="00561126" w:rsidP="00561126"/>
    <w:p w:rsidR="00561126" w:rsidRDefault="00561126" w:rsidP="00561126">
      <w:r w:rsidRPr="00561126">
        <w:rPr>
          <w:noProof/>
        </w:rPr>
        <w:lastRenderedPageBreak/>
        <w:drawing>
          <wp:inline distT="0" distB="0" distL="0" distR="0">
            <wp:extent cx="6480175" cy="8906404"/>
            <wp:effectExtent l="0" t="0" r="0" b="9525"/>
            <wp:docPr id="8" name="Рисунок 8" descr="Z:\Архи\Брижан В.С\Скан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:\Архи\Брижан В.С\Скан\6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06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1126" w:rsidRDefault="00561126" w:rsidP="00561126"/>
    <w:p w:rsidR="00561126" w:rsidRDefault="00561126" w:rsidP="00561126">
      <w:r w:rsidRPr="00561126">
        <w:rPr>
          <w:noProof/>
        </w:rPr>
        <w:lastRenderedPageBreak/>
        <w:drawing>
          <wp:inline distT="0" distB="0" distL="0" distR="0">
            <wp:extent cx="6480175" cy="8906404"/>
            <wp:effectExtent l="0" t="0" r="0" b="9525"/>
            <wp:docPr id="9" name="Рисунок 9" descr="Z:\Архи\Брижан В.С\Скан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Z:\Архи\Брижан В.С\Скан\7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06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61126" w:rsidSect="005A6D50">
      <w:pgSz w:w="11906" w:h="16838" w:code="9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29E5129"/>
    <w:multiLevelType w:val="hybridMultilevel"/>
    <w:tmpl w:val="D3CE02A0"/>
    <w:lvl w:ilvl="0" w:tplc="7EB0BC9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2EE67AEC"/>
    <w:multiLevelType w:val="hybridMultilevel"/>
    <w:tmpl w:val="530E962A"/>
    <w:lvl w:ilvl="0" w:tplc="2EFE0E9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7391632F"/>
    <w:multiLevelType w:val="hybridMultilevel"/>
    <w:tmpl w:val="98AA3D5C"/>
    <w:lvl w:ilvl="0" w:tplc="0B36955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08"/>
  <w:drawingGridHorizontalSpacing w:val="120"/>
  <w:displayHorizontalDrawingGridEvery w:val="2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2E5F"/>
    <w:rsid w:val="000028CF"/>
    <w:rsid w:val="00006274"/>
    <w:rsid w:val="00022087"/>
    <w:rsid w:val="00040756"/>
    <w:rsid w:val="00074A4D"/>
    <w:rsid w:val="00083824"/>
    <w:rsid w:val="000D0BEB"/>
    <w:rsid w:val="000E4BDA"/>
    <w:rsid w:val="00136DAC"/>
    <w:rsid w:val="00137F22"/>
    <w:rsid w:val="00153228"/>
    <w:rsid w:val="00156EF9"/>
    <w:rsid w:val="001622FA"/>
    <w:rsid w:val="00184F94"/>
    <w:rsid w:val="001B3FF8"/>
    <w:rsid w:val="001B7919"/>
    <w:rsid w:val="001D364C"/>
    <w:rsid w:val="001E3B7E"/>
    <w:rsid w:val="00217E14"/>
    <w:rsid w:val="00221616"/>
    <w:rsid w:val="002A672A"/>
    <w:rsid w:val="002C6DF4"/>
    <w:rsid w:val="002D6A20"/>
    <w:rsid w:val="0030183A"/>
    <w:rsid w:val="00342E5F"/>
    <w:rsid w:val="003745E8"/>
    <w:rsid w:val="00376D07"/>
    <w:rsid w:val="003E0EAD"/>
    <w:rsid w:val="0040197E"/>
    <w:rsid w:val="004757E4"/>
    <w:rsid w:val="00482F2B"/>
    <w:rsid w:val="00484D43"/>
    <w:rsid w:val="004B3EDF"/>
    <w:rsid w:val="004B533A"/>
    <w:rsid w:val="004D7F10"/>
    <w:rsid w:val="005134DA"/>
    <w:rsid w:val="00561126"/>
    <w:rsid w:val="00586CCE"/>
    <w:rsid w:val="0059650D"/>
    <w:rsid w:val="00597797"/>
    <w:rsid w:val="005A6D50"/>
    <w:rsid w:val="005B3B01"/>
    <w:rsid w:val="005D6387"/>
    <w:rsid w:val="005D7012"/>
    <w:rsid w:val="005E52EC"/>
    <w:rsid w:val="005F29C6"/>
    <w:rsid w:val="00652C17"/>
    <w:rsid w:val="00654DA0"/>
    <w:rsid w:val="00664E8E"/>
    <w:rsid w:val="00690778"/>
    <w:rsid w:val="006B5B06"/>
    <w:rsid w:val="006C320F"/>
    <w:rsid w:val="007053A4"/>
    <w:rsid w:val="007132C9"/>
    <w:rsid w:val="007244AD"/>
    <w:rsid w:val="0072520C"/>
    <w:rsid w:val="00736E5F"/>
    <w:rsid w:val="007701A1"/>
    <w:rsid w:val="00777C6D"/>
    <w:rsid w:val="00794444"/>
    <w:rsid w:val="007F7E18"/>
    <w:rsid w:val="00800587"/>
    <w:rsid w:val="008233A3"/>
    <w:rsid w:val="0083540B"/>
    <w:rsid w:val="008455F3"/>
    <w:rsid w:val="00846129"/>
    <w:rsid w:val="00877B62"/>
    <w:rsid w:val="008961C1"/>
    <w:rsid w:val="00896E89"/>
    <w:rsid w:val="008C64DF"/>
    <w:rsid w:val="008D086E"/>
    <w:rsid w:val="008F6903"/>
    <w:rsid w:val="009336F1"/>
    <w:rsid w:val="00945C6F"/>
    <w:rsid w:val="009472B9"/>
    <w:rsid w:val="00971D29"/>
    <w:rsid w:val="00977DF4"/>
    <w:rsid w:val="009806B9"/>
    <w:rsid w:val="009B2B65"/>
    <w:rsid w:val="009E4904"/>
    <w:rsid w:val="00A04688"/>
    <w:rsid w:val="00A37876"/>
    <w:rsid w:val="00A43248"/>
    <w:rsid w:val="00A563BA"/>
    <w:rsid w:val="00A64F4F"/>
    <w:rsid w:val="00A75F7B"/>
    <w:rsid w:val="00A852D6"/>
    <w:rsid w:val="00A8531A"/>
    <w:rsid w:val="00AD1CDE"/>
    <w:rsid w:val="00AE0FEA"/>
    <w:rsid w:val="00AE3F8D"/>
    <w:rsid w:val="00B0252B"/>
    <w:rsid w:val="00B4329A"/>
    <w:rsid w:val="00B54004"/>
    <w:rsid w:val="00B54232"/>
    <w:rsid w:val="00B63A78"/>
    <w:rsid w:val="00B76665"/>
    <w:rsid w:val="00B80CA2"/>
    <w:rsid w:val="00BA3C09"/>
    <w:rsid w:val="00BC68D8"/>
    <w:rsid w:val="00BC6935"/>
    <w:rsid w:val="00BD5673"/>
    <w:rsid w:val="00C12168"/>
    <w:rsid w:val="00C31F3D"/>
    <w:rsid w:val="00C40F8D"/>
    <w:rsid w:val="00C46A5C"/>
    <w:rsid w:val="00C6257C"/>
    <w:rsid w:val="00C70C8E"/>
    <w:rsid w:val="00C800CC"/>
    <w:rsid w:val="00C84EC1"/>
    <w:rsid w:val="00CE177F"/>
    <w:rsid w:val="00CE31EA"/>
    <w:rsid w:val="00CF4990"/>
    <w:rsid w:val="00D041B1"/>
    <w:rsid w:val="00D230AA"/>
    <w:rsid w:val="00D30059"/>
    <w:rsid w:val="00D551AB"/>
    <w:rsid w:val="00D80227"/>
    <w:rsid w:val="00DA6C9F"/>
    <w:rsid w:val="00DC75AC"/>
    <w:rsid w:val="00E20CB0"/>
    <w:rsid w:val="00E57B28"/>
    <w:rsid w:val="00E7072D"/>
    <w:rsid w:val="00E71968"/>
    <w:rsid w:val="00E8294D"/>
    <w:rsid w:val="00E90F3F"/>
    <w:rsid w:val="00ED4E4F"/>
    <w:rsid w:val="00EE6A59"/>
    <w:rsid w:val="00EF30FB"/>
    <w:rsid w:val="00F15A3B"/>
    <w:rsid w:val="00F259FC"/>
    <w:rsid w:val="00F47FD9"/>
    <w:rsid w:val="00F86C37"/>
    <w:rsid w:val="00F97D91"/>
    <w:rsid w:val="00FA30BB"/>
    <w:rsid w:val="00FB701B"/>
    <w:rsid w:val="00FD6EC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1767B008-3055-4ACD-ABA7-016A705CF8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82F2B"/>
    <w:rPr>
      <w:sz w:val="24"/>
      <w:szCs w:val="24"/>
    </w:rPr>
  </w:style>
  <w:style w:type="paragraph" w:styleId="1">
    <w:name w:val="heading 1"/>
    <w:basedOn w:val="a"/>
    <w:next w:val="a"/>
    <w:qFormat/>
    <w:rsid w:val="00482F2B"/>
    <w:pPr>
      <w:keepNext/>
      <w:jc w:val="center"/>
      <w:outlineLvl w:val="0"/>
    </w:pPr>
    <w:rPr>
      <w:spacing w:val="20"/>
      <w:sz w:val="28"/>
    </w:rPr>
  </w:style>
  <w:style w:type="paragraph" w:styleId="2">
    <w:name w:val="heading 2"/>
    <w:basedOn w:val="a"/>
    <w:next w:val="a"/>
    <w:qFormat/>
    <w:rsid w:val="00482F2B"/>
    <w:pPr>
      <w:keepNext/>
      <w:outlineLvl w:val="1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qFormat/>
    <w:rsid w:val="00482F2B"/>
    <w:rPr>
      <w:szCs w:val="20"/>
    </w:rPr>
  </w:style>
  <w:style w:type="character" w:styleId="a4">
    <w:name w:val="Hyperlink"/>
    <w:basedOn w:val="a0"/>
    <w:semiHidden/>
    <w:rsid w:val="00482F2B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C46A5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46A5C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1B3FF8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8">
    <w:name w:val="p8"/>
    <w:basedOn w:val="a"/>
    <w:rsid w:val="004B533A"/>
    <w:pPr>
      <w:spacing w:before="100" w:beforeAutospacing="1" w:after="100" w:afterAutospacing="1"/>
    </w:pPr>
  </w:style>
  <w:style w:type="character" w:customStyle="1" w:styleId="s1">
    <w:name w:val="s1"/>
    <w:basedOn w:val="a0"/>
    <w:rsid w:val="004B533A"/>
  </w:style>
  <w:style w:type="paragraph" w:customStyle="1" w:styleId="3">
    <w:name w:val="Знак3 Знак Знак Знак"/>
    <w:basedOn w:val="a"/>
    <w:autoRedefine/>
    <w:rsid w:val="008F6903"/>
    <w:pPr>
      <w:spacing w:before="100" w:beforeAutospacing="1" w:after="100" w:afterAutospacing="1"/>
    </w:pPr>
    <w:rPr>
      <w:sz w:val="28"/>
      <w:szCs w:val="28"/>
      <w:lang w:val="en-US" w:eastAsia="en-US"/>
    </w:rPr>
  </w:style>
  <w:style w:type="paragraph" w:styleId="a8">
    <w:name w:val="List Paragraph"/>
    <w:basedOn w:val="a"/>
    <w:uiPriority w:val="34"/>
    <w:qFormat/>
    <w:rsid w:val="00F259F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ksayland\Documents\&#1055;&#1080;&#1089;&#1100;&#1084;&#1072;\&#1055;&#1080;&#1089;&#1100;&#1084;&#1086;%20&#1059;&#1087;&#1088;&#1072;&#1074;&#1083;&#1103;&#1102;&#1097;&#1080;&#1081;%20&#1076;&#1077;&#1083;&#1072;&#1084;&#1080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2414B5-9F2E-4077-BCB0-EF9F68822E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Письмо Управляющий делами</Template>
  <TotalTime>1</TotalTime>
  <Pages>7</Pages>
  <Words>0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>World</Company>
  <LinksUpToDate>false</LinksUpToDate>
  <CharactersWithSpaces>19</CharactersWithSpaces>
  <SharedDoc>false</SharedDoc>
  <HLinks>
    <vt:vector size="6" baseType="variant">
      <vt:variant>
        <vt:i4>262260</vt:i4>
      </vt:variant>
      <vt:variant>
        <vt:i4>0</vt:i4>
      </vt:variant>
      <vt:variant>
        <vt:i4>0</vt:i4>
      </vt:variant>
      <vt:variant>
        <vt:i4>5</vt:i4>
      </vt:variant>
      <vt:variant>
        <vt:lpwstr>mailto:gp02021@donpac.ru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hobbit</dc:creator>
  <cp:keywords/>
  <cp:lastModifiedBy>SITE</cp:lastModifiedBy>
  <cp:revision>2</cp:revision>
  <cp:lastPrinted>2014-02-05T04:33:00Z</cp:lastPrinted>
  <dcterms:created xsi:type="dcterms:W3CDTF">2014-02-05T12:04:00Z</dcterms:created>
  <dcterms:modified xsi:type="dcterms:W3CDTF">2014-02-05T12:04:00Z</dcterms:modified>
</cp:coreProperties>
</file>